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70B6D" w:rsidRDefault="00000000">
      <w:r>
        <w:t xml:space="preserve"> QCM : Architecture matérielle d'un ordinateur et modèle de Von Neumann</w:t>
      </w:r>
    </w:p>
    <w:p w:rsidR="00470B6D" w:rsidRDefault="00470B6D"/>
    <w:p w:rsidR="00470B6D" w:rsidRDefault="00000000">
      <w:r>
        <w:t>Partie 1 : Architecture matérielle d'un ordinateur</w:t>
      </w:r>
    </w:p>
    <w:p w:rsidR="00470B6D" w:rsidRDefault="00470B6D"/>
    <w:p w:rsidR="00470B6D" w:rsidRDefault="00000000">
      <w:r>
        <w:t>1. **Quels sont les composants principaux d'un ordinateur selon l'architecture de Von Neumann</w:t>
      </w:r>
      <w:proofErr w:type="gramStart"/>
      <w:r>
        <w:t xml:space="preserve"> ?*</w:t>
      </w:r>
      <w:proofErr w:type="gramEnd"/>
      <w:r>
        <w:t>*</w:t>
      </w:r>
    </w:p>
    <w:p w:rsidR="00470B6D" w:rsidRDefault="00000000">
      <w:r>
        <w:t xml:space="preserve">   - A) Le processeur, la mémoire et les périphériques d'entrée/sortie.</w:t>
      </w:r>
    </w:p>
    <w:p w:rsidR="00470B6D" w:rsidRDefault="00000000">
      <w:r>
        <w:t xml:space="preserve">   - B) La carte graphique, le disque dur et le clavier.</w:t>
      </w:r>
    </w:p>
    <w:p w:rsidR="00470B6D" w:rsidRDefault="00000000">
      <w:r>
        <w:t xml:space="preserve">   - C) Le processeur, la carte mère et l'écran.</w:t>
      </w:r>
    </w:p>
    <w:p w:rsidR="00470B6D" w:rsidRDefault="00000000">
      <w:r>
        <w:t xml:space="preserve">   - D) La mémoire, le réseau et l'imprimante.</w:t>
      </w:r>
    </w:p>
    <w:p w:rsidR="00470B6D" w:rsidRDefault="00470B6D"/>
    <w:p w:rsidR="00470B6D" w:rsidRDefault="00000000">
      <w:r>
        <w:t>2. **Quel est le rôle de la mémoire RAM dans un ordinateur</w:t>
      </w:r>
      <w:proofErr w:type="gramStart"/>
      <w:r>
        <w:t xml:space="preserve"> ?*</w:t>
      </w:r>
      <w:proofErr w:type="gramEnd"/>
      <w:r>
        <w:t>*</w:t>
      </w:r>
    </w:p>
    <w:p w:rsidR="00470B6D" w:rsidRDefault="00000000">
      <w:r>
        <w:t xml:space="preserve">   - A) Stocker les données de manière permanente.</w:t>
      </w:r>
    </w:p>
    <w:p w:rsidR="00470B6D" w:rsidRDefault="00000000">
      <w:r>
        <w:t xml:space="preserve">   - B) Exécuter les instructions du processeur.</w:t>
      </w:r>
    </w:p>
    <w:p w:rsidR="00470B6D" w:rsidRDefault="00000000">
      <w:r>
        <w:t xml:space="preserve">   - C) Stocker temporairement les données et les instructions en cours d'utilisation.</w:t>
      </w:r>
    </w:p>
    <w:p w:rsidR="00470B6D" w:rsidRDefault="00000000">
      <w:r>
        <w:t xml:space="preserve">   - D) Contrôler les périphériques d'entrée/sortie.</w:t>
      </w:r>
    </w:p>
    <w:p w:rsidR="00470B6D" w:rsidRDefault="00470B6D"/>
    <w:p w:rsidR="00470B6D" w:rsidRDefault="00000000">
      <w:r>
        <w:t>3. **Quel composant est responsable de l'exécution des instructions dans un ordinateur</w:t>
      </w:r>
      <w:proofErr w:type="gramStart"/>
      <w:r>
        <w:t xml:space="preserve"> ?*</w:t>
      </w:r>
      <w:proofErr w:type="gramEnd"/>
      <w:r>
        <w:t>*</w:t>
      </w:r>
    </w:p>
    <w:p w:rsidR="00470B6D" w:rsidRDefault="00000000">
      <w:r>
        <w:t xml:space="preserve">   - A) Le disque dur.</w:t>
      </w:r>
    </w:p>
    <w:p w:rsidR="00470B6D" w:rsidRDefault="00000000">
      <w:r>
        <w:t xml:space="preserve">   - B) La carte graphique.</w:t>
      </w:r>
    </w:p>
    <w:p w:rsidR="00470B6D" w:rsidRDefault="00000000">
      <w:r>
        <w:t xml:space="preserve">   - C) Le processeur (CPU).</w:t>
      </w:r>
    </w:p>
    <w:p w:rsidR="00470B6D" w:rsidRDefault="00000000">
      <w:r>
        <w:t xml:space="preserve">   - D) La mémoire vive (RAM).</w:t>
      </w:r>
    </w:p>
    <w:p w:rsidR="00470B6D" w:rsidRDefault="00470B6D"/>
    <w:p w:rsidR="00470B6D" w:rsidRDefault="00000000">
      <w:r>
        <w:t>4. **Quelle est la fonction principale de l'unité de contrôle dans un processeur</w:t>
      </w:r>
      <w:proofErr w:type="gramStart"/>
      <w:r>
        <w:t xml:space="preserve"> ?*</w:t>
      </w:r>
      <w:proofErr w:type="gramEnd"/>
      <w:r>
        <w:t>*</w:t>
      </w:r>
    </w:p>
    <w:p w:rsidR="00470B6D" w:rsidRDefault="00000000">
      <w:r>
        <w:t xml:space="preserve">   - A) Exécuter les calculs arithmétiques et logiques.</w:t>
      </w:r>
    </w:p>
    <w:p w:rsidR="00470B6D" w:rsidRDefault="00000000">
      <w:r>
        <w:t xml:space="preserve">   - B) Gérer les entrées et sorties des périphériques.</w:t>
      </w:r>
    </w:p>
    <w:p w:rsidR="00470B6D" w:rsidRDefault="00000000">
      <w:r>
        <w:t xml:space="preserve">   - C) Coordonner et contrôler les opérations de l'ordinateur.</w:t>
      </w:r>
    </w:p>
    <w:p w:rsidR="00470B6D" w:rsidRDefault="00000000">
      <w:r>
        <w:t xml:space="preserve">   - D) Stocker les données temporaires.</w:t>
      </w:r>
    </w:p>
    <w:p w:rsidR="00470B6D" w:rsidRDefault="00470B6D"/>
    <w:p w:rsidR="00470B6D" w:rsidRDefault="00000000">
      <w:r>
        <w:t>5. **Quel périphérique est utilisé pour entrer des données dans un ordinateur</w:t>
      </w:r>
      <w:proofErr w:type="gramStart"/>
      <w:r>
        <w:t xml:space="preserve"> ?*</w:t>
      </w:r>
      <w:proofErr w:type="gramEnd"/>
      <w:r>
        <w:t>*</w:t>
      </w:r>
    </w:p>
    <w:p w:rsidR="00470B6D" w:rsidRDefault="00000000">
      <w:r>
        <w:t xml:space="preserve">   - A) L'écran.</w:t>
      </w:r>
    </w:p>
    <w:p w:rsidR="00470B6D" w:rsidRDefault="00000000">
      <w:r>
        <w:t xml:space="preserve">   - B) La souris.</w:t>
      </w:r>
    </w:p>
    <w:p w:rsidR="00470B6D" w:rsidRDefault="00000000">
      <w:r>
        <w:t xml:space="preserve">   - C) Le haut-parleur.</w:t>
      </w:r>
    </w:p>
    <w:p w:rsidR="00470B6D" w:rsidRDefault="00000000">
      <w:r>
        <w:t xml:space="preserve">   - D) L'imprimante.</w:t>
      </w:r>
    </w:p>
    <w:p w:rsidR="00470B6D" w:rsidRDefault="00470B6D"/>
    <w:p w:rsidR="00470B6D" w:rsidRDefault="00000000">
      <w:r>
        <w:lastRenderedPageBreak/>
        <w:t>Partie 2 : Modèle de Von Neumann</w:t>
      </w:r>
    </w:p>
    <w:p w:rsidR="00470B6D" w:rsidRDefault="00470B6D"/>
    <w:p w:rsidR="00470B6D" w:rsidRDefault="00000000">
      <w:r>
        <w:t>6. **Qu'est-ce que le modèle de Von Neumann</w:t>
      </w:r>
      <w:proofErr w:type="gramStart"/>
      <w:r>
        <w:t xml:space="preserve"> ?*</w:t>
      </w:r>
      <w:proofErr w:type="gramEnd"/>
      <w:r>
        <w:t>*</w:t>
      </w:r>
    </w:p>
    <w:p w:rsidR="00470B6D" w:rsidRDefault="00000000">
      <w:r>
        <w:t xml:space="preserve">   - A) Un modèle pour la conception de réseaux informatiques.</w:t>
      </w:r>
    </w:p>
    <w:p w:rsidR="00470B6D" w:rsidRDefault="00000000">
      <w:r>
        <w:t xml:space="preserve">   - B) Un modèle pour la programmation orientée objet.</w:t>
      </w:r>
    </w:p>
    <w:p w:rsidR="00470B6D" w:rsidRDefault="00000000">
      <w:r>
        <w:t xml:space="preserve">   - C) Un modèle d'architecture informatique qui décrit la structure et le fonctionnement d'un ordinateur.</w:t>
      </w:r>
    </w:p>
    <w:p w:rsidR="00470B6D" w:rsidRDefault="00000000">
      <w:r>
        <w:t xml:space="preserve">   - D) Un modèle pour la gestion de bases de données.</w:t>
      </w:r>
    </w:p>
    <w:p w:rsidR="00470B6D" w:rsidRDefault="00470B6D"/>
    <w:p w:rsidR="00470B6D" w:rsidRDefault="00000000">
      <w:r>
        <w:t>7. **Selon le modèle de Von Neumann, où sont stockés les programmes et les données</w:t>
      </w:r>
      <w:proofErr w:type="gramStart"/>
      <w:r>
        <w:t xml:space="preserve"> ?*</w:t>
      </w:r>
      <w:proofErr w:type="gramEnd"/>
      <w:r>
        <w:t>*</w:t>
      </w:r>
    </w:p>
    <w:p w:rsidR="00470B6D" w:rsidRDefault="00000000">
      <w:r>
        <w:t xml:space="preserve">   - A) Dans des unités de stockage séparées.</w:t>
      </w:r>
    </w:p>
    <w:p w:rsidR="00470B6D" w:rsidRDefault="00000000">
      <w:r>
        <w:t xml:space="preserve">   - B) Dans une seule et même mémoire.</w:t>
      </w:r>
    </w:p>
    <w:p w:rsidR="00470B6D" w:rsidRDefault="00000000">
      <w:r>
        <w:t xml:space="preserve">   - C) Dans le processeur.</w:t>
      </w:r>
    </w:p>
    <w:p w:rsidR="00470B6D" w:rsidRDefault="00000000">
      <w:r>
        <w:t xml:space="preserve">   - D) Dans les périphériques d'entrée/sortie.</w:t>
      </w:r>
    </w:p>
    <w:p w:rsidR="00470B6D" w:rsidRDefault="00470B6D"/>
    <w:p w:rsidR="00470B6D" w:rsidRDefault="00000000">
      <w:r>
        <w:t>8. **Quelle est la principale caractéristique du bus dans le modèle de Von Neumann</w:t>
      </w:r>
      <w:proofErr w:type="gramStart"/>
      <w:r>
        <w:t xml:space="preserve"> ?*</w:t>
      </w:r>
      <w:proofErr w:type="gramEnd"/>
      <w:r>
        <w:t>*</w:t>
      </w:r>
    </w:p>
    <w:p w:rsidR="00470B6D" w:rsidRDefault="00000000">
      <w:r>
        <w:t xml:space="preserve">   - A) Il est utilisé pour connecter uniquement la mémoire et le processeur.</w:t>
      </w:r>
    </w:p>
    <w:p w:rsidR="00470B6D" w:rsidRDefault="00000000">
      <w:r>
        <w:t xml:space="preserve">   - B) Il permet de transférer des données entre le processeur, la mémoire et les périphériques d'entrée/sortie.</w:t>
      </w:r>
    </w:p>
    <w:p w:rsidR="00470B6D" w:rsidRDefault="00000000">
      <w:r>
        <w:t xml:space="preserve">   - C) Il est responsable de l'affichage des données à l'écran.</w:t>
      </w:r>
    </w:p>
    <w:p w:rsidR="00470B6D" w:rsidRDefault="00000000">
      <w:r>
        <w:t xml:space="preserve">   - D) Il est uniquement utilisé pour les connexions réseau.</w:t>
      </w:r>
    </w:p>
    <w:p w:rsidR="00470B6D" w:rsidRDefault="00470B6D"/>
    <w:p w:rsidR="00470B6D" w:rsidRDefault="00000000">
      <w:r>
        <w:t>9. **Quelle est une des caractéristiques principales du modèle de Von Neumann qui le distingue d'autres modèles d'architecture informatique</w:t>
      </w:r>
      <w:proofErr w:type="gramStart"/>
      <w:r>
        <w:t xml:space="preserve"> ?*</w:t>
      </w:r>
      <w:proofErr w:type="gramEnd"/>
      <w:r>
        <w:t>*</w:t>
      </w:r>
    </w:p>
    <w:p w:rsidR="00470B6D" w:rsidRDefault="00000000">
      <w:r>
        <w:t xml:space="preserve">   - A) Il utilise des mémoires distinctes pour les instructions et les données.</w:t>
      </w:r>
    </w:p>
    <w:p w:rsidR="00470B6D" w:rsidRDefault="00000000">
      <w:r>
        <w:t xml:space="preserve">   - B) Il exécute plusieurs instructions simultanément.</w:t>
      </w:r>
    </w:p>
    <w:p w:rsidR="00470B6D" w:rsidRDefault="00000000">
      <w:r>
        <w:t xml:space="preserve">   - C) Il utilise une seule mémoire pour stocker à la fois les instructions et les données.</w:t>
      </w:r>
    </w:p>
    <w:p w:rsidR="00470B6D" w:rsidRDefault="00000000">
      <w:r>
        <w:t xml:space="preserve">   - D) Il est spécifiquement conçu pour les ordinateurs en réseau.</w:t>
      </w:r>
    </w:p>
    <w:p w:rsidR="00470B6D" w:rsidRDefault="00470B6D"/>
    <w:p w:rsidR="00470B6D" w:rsidRDefault="00470B6D"/>
    <w:p w:rsidR="00470B6D" w:rsidRDefault="00000000">
      <w:r>
        <w:t>10. **Quel composant n'est pas explicitement mentionné dans le modèle de Von Neumann</w:t>
      </w:r>
      <w:proofErr w:type="gramStart"/>
      <w:r>
        <w:t xml:space="preserve"> ?*</w:t>
      </w:r>
      <w:proofErr w:type="gramEnd"/>
      <w:r>
        <w:t>*</w:t>
      </w:r>
    </w:p>
    <w:p w:rsidR="00470B6D" w:rsidRDefault="00000000">
      <w:r>
        <w:t xml:space="preserve">    - A) La mémoire.</w:t>
      </w:r>
    </w:p>
    <w:p w:rsidR="00470B6D" w:rsidRDefault="00000000">
      <w:r>
        <w:t xml:space="preserve">    - B) Le processeur.</w:t>
      </w:r>
    </w:p>
    <w:p w:rsidR="00470B6D" w:rsidRDefault="00000000">
      <w:r>
        <w:t xml:space="preserve">    - C) L'unité de contrôle.</w:t>
      </w:r>
    </w:p>
    <w:p w:rsidR="00470B6D" w:rsidRDefault="00000000">
      <w:r>
        <w:t xml:space="preserve">    - D) La carte graphique.</w:t>
      </w:r>
    </w:p>
    <w:p w:rsidR="00493E9E" w:rsidRDefault="00493E9E"/>
    <w:p w:rsidR="00470B6D" w:rsidRDefault="00470B6D"/>
    <w:sectPr w:rsidR="00470B6D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43148C" w:rsidRDefault="0043148C">
      <w:pPr>
        <w:spacing w:after="0" w:line="240" w:lineRule="auto"/>
      </w:pPr>
      <w:r>
        <w:separator/>
      </w:r>
    </w:p>
  </w:endnote>
  <w:endnote w:type="continuationSeparator" w:id="0">
    <w:p w:rsidR="0043148C" w:rsidRDefault="00431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43148C" w:rsidRDefault="0043148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43148C" w:rsidRDefault="004314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70B6D"/>
    <w:rsid w:val="0043148C"/>
    <w:rsid w:val="00470B6D"/>
    <w:rsid w:val="00493E9E"/>
    <w:rsid w:val="007A21ED"/>
    <w:rsid w:val="00F60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73A9F"/>
  <w15:docId w15:val="{05D312AA-3DA3-4869-8786-9B4444630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kern w:val="3"/>
        <w:sz w:val="22"/>
        <w:szCs w:val="22"/>
        <w:lang w:val="fr-FR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2613</Characters>
  <Application>Microsoft Office Word</Application>
  <DocSecurity>0</DocSecurity>
  <Lines>21</Lines>
  <Paragraphs>6</Paragraphs>
  <ScaleCrop>false</ScaleCrop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dc:description/>
  <cp:lastModifiedBy>SOUCHET Bruno</cp:lastModifiedBy>
  <cp:revision>2</cp:revision>
  <dcterms:created xsi:type="dcterms:W3CDTF">2024-09-09T15:33:00Z</dcterms:created>
  <dcterms:modified xsi:type="dcterms:W3CDTF">2024-09-09T15:33:00Z</dcterms:modified>
</cp:coreProperties>
</file>